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hAnsiTheme="minorHAnsi"/>
        </w:rPr>
        <w:id w:val="-709036957"/>
        <w:placeholder>
          <w:docPart w:val="D8821B42525D4C41BC3979CE77A41070"/>
        </w:placeholder>
        <w:temporary/>
        <w:showingPlcHdr/>
        <w15:appearance w15:val="hidden"/>
      </w:sdtPr>
      <w:sdtEndPr/>
      <w:sdtContent>
        <w:p w14:paraId="2D6AC161" w14:textId="77777777" w:rsidR="009F42E5" w:rsidRPr="000A5DFD" w:rsidRDefault="00F54630" w:rsidP="00F54630">
          <w:pPr>
            <w:pStyle w:val="Title"/>
            <w:rPr>
              <w:rFonts w:asciiTheme="minorHAnsi" w:hAnsiTheme="minorHAnsi"/>
            </w:rPr>
          </w:pPr>
          <w:r w:rsidRPr="000F1915">
            <w:rPr>
              <w:rFonts w:ascii="MS Mincho" w:eastAsia="MS Mincho" w:hAnsi="MS Mincho"/>
              <w:b w:val="0"/>
              <w:bCs/>
              <w:i/>
              <w:iCs/>
              <w:sz w:val="180"/>
              <w:szCs w:val="52"/>
              <w:lang w:bidi="en-GB"/>
            </w:rPr>
            <w:t>Menu</w:t>
          </w:r>
        </w:p>
      </w:sdtContent>
    </w:sdt>
    <w:p w14:paraId="73897E0D" w14:textId="3C1E6966" w:rsidR="007C3379" w:rsidRPr="000F1915" w:rsidRDefault="00150755" w:rsidP="00F54630">
      <w:pPr>
        <w:pStyle w:val="Heading1"/>
        <w:rPr>
          <w:b/>
          <w:bCs/>
          <w:color w:val="590000"/>
          <w:sz w:val="44"/>
          <w:szCs w:val="40"/>
        </w:rPr>
      </w:pPr>
      <w:r w:rsidRPr="000F1915">
        <w:rPr>
          <w:b/>
          <w:bCs/>
          <w:sz w:val="44"/>
          <w:szCs w:val="40"/>
        </w:rPr>
        <w:t xml:space="preserve">   </w:t>
      </w:r>
      <w:r w:rsidR="00B802E1" w:rsidRPr="001A3D8E">
        <w:rPr>
          <w:b/>
          <w:bCs/>
          <w:color w:val="004E9A"/>
          <w:sz w:val="44"/>
          <w:szCs w:val="40"/>
        </w:rPr>
        <w:t>Nice, France</w:t>
      </w:r>
    </w:p>
    <w:p w14:paraId="7CB5B46D" w14:textId="2CC3E977" w:rsidR="00DA6120" w:rsidRDefault="000A5DFD" w:rsidP="00F54630">
      <w:pPr>
        <w:pStyle w:val="Heading2"/>
        <w:rPr>
          <w:rFonts w:ascii="MS Mincho" w:eastAsia="MS Mincho" w:hAnsi="MS Mincho"/>
          <w:sz w:val="40"/>
          <w:szCs w:val="14"/>
        </w:rPr>
      </w:pPr>
      <w:r w:rsidRPr="000A5DFD">
        <w:rPr>
          <w:rFonts w:ascii="MS Mincho" w:eastAsia="MS Mincho" w:hAnsi="MS Mincho"/>
          <w:sz w:val="40"/>
          <w:szCs w:val="14"/>
        </w:rPr>
        <w:t>Amuse Bouche</w:t>
      </w:r>
    </w:p>
    <w:p w14:paraId="40C63A79" w14:textId="738836D5" w:rsidR="000F1915" w:rsidRPr="008B262D" w:rsidRDefault="008B262D" w:rsidP="00E40853">
      <w:pPr>
        <w:rPr>
          <w:rFonts w:ascii="MS Mincho" w:eastAsia="MS Mincho" w:hAnsi="MS Mincho"/>
          <w:color w:val="004E9A"/>
          <w:sz w:val="36"/>
          <w:szCs w:val="36"/>
        </w:rPr>
      </w:pPr>
      <w:r w:rsidRPr="008B262D">
        <w:rPr>
          <w:rFonts w:ascii="MS Mincho" w:eastAsia="MS Mincho" w:hAnsi="MS Mincho"/>
          <w:color w:val="004E9A"/>
          <w:sz w:val="36"/>
          <w:szCs w:val="36"/>
        </w:rPr>
        <w:t>Charcuterie</w:t>
      </w:r>
      <w:r w:rsidR="00A85781">
        <w:rPr>
          <w:rFonts w:ascii="MS Mincho" w:eastAsia="MS Mincho" w:hAnsi="MS Mincho"/>
          <w:color w:val="004E9A"/>
          <w:sz w:val="36"/>
          <w:szCs w:val="36"/>
        </w:rPr>
        <w:t>-S</w:t>
      </w:r>
      <w:r>
        <w:rPr>
          <w:rFonts w:ascii="MS Mincho" w:eastAsia="MS Mincho" w:hAnsi="MS Mincho"/>
          <w:color w:val="004E9A"/>
          <w:sz w:val="36"/>
          <w:szCs w:val="36"/>
        </w:rPr>
        <w:t xml:space="preserve">tyle </w:t>
      </w:r>
      <w:r w:rsidR="00A85781">
        <w:rPr>
          <w:rFonts w:ascii="MS Mincho" w:eastAsia="MS Mincho" w:hAnsi="MS Mincho"/>
          <w:color w:val="004E9A"/>
          <w:sz w:val="36"/>
          <w:szCs w:val="36"/>
        </w:rPr>
        <w:t>Skewers</w:t>
      </w:r>
      <w:r w:rsidR="00A84736">
        <w:rPr>
          <w:rFonts w:ascii="MS Mincho" w:eastAsia="MS Mincho" w:hAnsi="MS Mincho"/>
          <w:color w:val="004E9A"/>
          <w:sz w:val="36"/>
          <w:szCs w:val="36"/>
        </w:rPr>
        <w:t xml:space="preserve"> (Vegan option </w:t>
      </w:r>
      <w:r w:rsidR="0093572B">
        <w:rPr>
          <w:rFonts w:ascii="MS Mincho" w:eastAsia="MS Mincho" w:hAnsi="MS Mincho"/>
          <w:color w:val="004E9A"/>
          <w:sz w:val="36"/>
          <w:szCs w:val="36"/>
        </w:rPr>
        <w:t>a</w:t>
      </w:r>
      <w:r w:rsidR="00A84736">
        <w:rPr>
          <w:rFonts w:ascii="MS Mincho" w:eastAsia="MS Mincho" w:hAnsi="MS Mincho"/>
          <w:color w:val="004E9A"/>
          <w:sz w:val="36"/>
          <w:szCs w:val="36"/>
        </w:rPr>
        <w:t>vailable)</w:t>
      </w:r>
    </w:p>
    <w:p w14:paraId="45901BD4" w14:textId="64AFA127" w:rsidR="00E40853" w:rsidRDefault="00E40853" w:rsidP="00E40853">
      <w:pPr>
        <w:rPr>
          <w:rFonts w:ascii="MS Mincho" w:eastAsia="MS Mincho" w:hAnsi="MS Mincho"/>
          <w:b/>
          <w:bCs/>
          <w:color w:val="000000" w:themeColor="text1"/>
          <w:sz w:val="40"/>
          <w:szCs w:val="40"/>
        </w:rPr>
      </w:pPr>
      <w:r w:rsidRPr="00E40853">
        <w:rPr>
          <w:rFonts w:ascii="MS Mincho" w:eastAsia="MS Mincho" w:hAnsi="MS Mincho"/>
          <w:b/>
          <w:bCs/>
          <w:color w:val="000000" w:themeColor="text1"/>
          <w:sz w:val="40"/>
          <w:szCs w:val="40"/>
        </w:rPr>
        <w:t>Starter</w:t>
      </w:r>
    </w:p>
    <w:p w14:paraId="06B738B8" w14:textId="69B27FFE" w:rsidR="000F1915" w:rsidRPr="000634DE" w:rsidRDefault="00411A5B" w:rsidP="00E40853">
      <w:pPr>
        <w:rPr>
          <w:rFonts w:ascii="MS Mincho" w:eastAsia="MS Mincho" w:hAnsi="MS Mincho"/>
          <w:color w:val="004E9A"/>
          <w:sz w:val="36"/>
          <w:szCs w:val="36"/>
        </w:rPr>
      </w:pPr>
      <w:r w:rsidRPr="000634DE">
        <w:rPr>
          <w:rFonts w:ascii="MS Mincho" w:eastAsia="MS Mincho" w:hAnsi="MS Mincho"/>
          <w:color w:val="004E9A"/>
          <w:sz w:val="36"/>
          <w:szCs w:val="36"/>
        </w:rPr>
        <w:t>French Onion Soup</w:t>
      </w:r>
      <w:r w:rsidR="00A366F5">
        <w:rPr>
          <w:rFonts w:ascii="MS Mincho" w:eastAsia="MS Mincho" w:hAnsi="MS Mincho"/>
          <w:color w:val="004E9A"/>
          <w:sz w:val="36"/>
          <w:szCs w:val="36"/>
        </w:rPr>
        <w:t xml:space="preserve"> with </w:t>
      </w:r>
      <w:r w:rsidR="00A366F5" w:rsidRPr="00A366F5">
        <w:rPr>
          <w:rFonts w:ascii="MS Mincho" w:eastAsia="MS Mincho" w:hAnsi="MS Mincho"/>
          <w:color w:val="004E9A"/>
          <w:sz w:val="36"/>
          <w:szCs w:val="36"/>
        </w:rPr>
        <w:t>Gruyere</w:t>
      </w:r>
      <w:r w:rsidR="00045A91">
        <w:rPr>
          <w:rFonts w:ascii="MS Mincho" w:eastAsia="MS Mincho" w:hAnsi="MS Mincho"/>
          <w:color w:val="004E9A"/>
          <w:sz w:val="36"/>
          <w:szCs w:val="36"/>
        </w:rPr>
        <w:t xml:space="preserve"> Croutons</w:t>
      </w:r>
    </w:p>
    <w:p w14:paraId="1F1911E3" w14:textId="0FBDFD9D" w:rsidR="00E40853" w:rsidRPr="00E40853" w:rsidRDefault="00117727" w:rsidP="00E40853">
      <w:pPr>
        <w:rPr>
          <w:rFonts w:ascii="MS Mincho" w:eastAsia="MS Mincho" w:hAnsi="MS Mincho"/>
          <w:b/>
          <w:bCs/>
          <w:color w:val="000000" w:themeColor="text1"/>
          <w:sz w:val="40"/>
          <w:szCs w:val="40"/>
        </w:rPr>
      </w:pPr>
      <w:r>
        <w:rPr>
          <w:rFonts w:ascii="MS Mincho" w:eastAsia="MS Mincho" w:hAnsi="MS Mincho"/>
          <w:b/>
          <w:bCs/>
          <w:color w:val="000000" w:themeColor="text1"/>
          <w:sz w:val="40"/>
          <w:szCs w:val="40"/>
        </w:rPr>
        <w:t>Sorbet</w:t>
      </w:r>
    </w:p>
    <w:p w14:paraId="61D7B59A" w14:textId="071D2298" w:rsidR="00DA6120" w:rsidRPr="000634DE" w:rsidRDefault="009111CD" w:rsidP="00027ADA">
      <w:pPr>
        <w:rPr>
          <w:rFonts w:ascii="MS Mincho" w:eastAsia="MS Mincho" w:hAnsi="MS Mincho"/>
          <w:color w:val="004E9A"/>
          <w:sz w:val="36"/>
          <w:szCs w:val="36"/>
        </w:rPr>
      </w:pPr>
      <w:r w:rsidRPr="000634DE">
        <w:rPr>
          <w:rFonts w:ascii="MS Mincho" w:eastAsia="MS Mincho" w:hAnsi="MS Mincho"/>
          <w:color w:val="004E9A"/>
          <w:sz w:val="36"/>
          <w:szCs w:val="36"/>
        </w:rPr>
        <w:t>Lemon and Raspberry</w:t>
      </w:r>
    </w:p>
    <w:sdt>
      <w:sdtPr>
        <w:rPr>
          <w:rFonts w:ascii="MS Mincho" w:eastAsia="MS Mincho" w:hAnsi="MS Mincho"/>
          <w:bCs/>
        </w:rPr>
        <w:id w:val="1675989465"/>
        <w:placeholder>
          <w:docPart w:val="CFB772A9AAA44767B2D175971AC31C7E"/>
        </w:placeholder>
        <w:temporary/>
        <w:showingPlcHdr/>
        <w15:appearance w15:val="hidden"/>
      </w:sdtPr>
      <w:sdtEndPr/>
      <w:sdtContent>
        <w:p w14:paraId="2B5EC677" w14:textId="77777777" w:rsidR="00A52F99" w:rsidRDefault="00F54630" w:rsidP="00F54630">
          <w:pPr>
            <w:pStyle w:val="Heading2"/>
            <w:rPr>
              <w:rFonts w:ascii="MS Mincho" w:eastAsia="MS Mincho" w:hAnsi="MS Mincho"/>
              <w:bCs/>
            </w:rPr>
          </w:pPr>
          <w:r w:rsidRPr="008E2309">
            <w:rPr>
              <w:rFonts w:ascii="MS Mincho" w:eastAsia="MS Mincho" w:hAnsi="MS Mincho"/>
              <w:bCs/>
              <w:sz w:val="40"/>
              <w:szCs w:val="40"/>
              <w:lang w:bidi="en-GB"/>
            </w:rPr>
            <w:t>Main course</w:t>
          </w:r>
        </w:p>
      </w:sdtContent>
    </w:sdt>
    <w:p w14:paraId="516BC197" w14:textId="3CE019F5" w:rsidR="000F1915" w:rsidRPr="00045A91" w:rsidRDefault="00B45B77" w:rsidP="000F1915">
      <w:pPr>
        <w:rPr>
          <w:rFonts w:ascii="MS Mincho" w:eastAsia="MS Mincho" w:hAnsi="MS Mincho"/>
          <w:color w:val="004E9A"/>
          <w:sz w:val="36"/>
          <w:szCs w:val="36"/>
        </w:rPr>
      </w:pPr>
      <w:r>
        <w:rPr>
          <w:rFonts w:ascii="MS Mincho" w:eastAsia="MS Mincho" w:hAnsi="MS Mincho"/>
          <w:color w:val="004E9A"/>
          <w:sz w:val="36"/>
          <w:szCs w:val="36"/>
        </w:rPr>
        <w:t>Herb Crusted R</w:t>
      </w:r>
      <w:r w:rsidR="00A51F60">
        <w:rPr>
          <w:rFonts w:ascii="MS Mincho" w:eastAsia="MS Mincho" w:hAnsi="MS Mincho"/>
          <w:color w:val="004E9A"/>
          <w:sz w:val="36"/>
          <w:szCs w:val="36"/>
        </w:rPr>
        <w:t xml:space="preserve">ack of Lamb with </w:t>
      </w:r>
      <w:r w:rsidR="00F477FF">
        <w:rPr>
          <w:rFonts w:ascii="MS Mincho" w:eastAsia="MS Mincho" w:hAnsi="MS Mincho"/>
          <w:color w:val="004E9A"/>
          <w:sz w:val="36"/>
          <w:szCs w:val="36"/>
        </w:rPr>
        <w:t xml:space="preserve">Ratatouille </w:t>
      </w:r>
    </w:p>
    <w:sdt>
      <w:sdtPr>
        <w:rPr>
          <w:rFonts w:ascii="MS Mincho" w:eastAsia="MS Mincho" w:hAnsi="MS Mincho"/>
          <w:bCs/>
        </w:rPr>
        <w:id w:val="-452946129"/>
        <w:placeholder>
          <w:docPart w:val="16CBE4BFD2AE4AC69E490EC8FE240DA8"/>
        </w:placeholder>
        <w:temporary/>
        <w:showingPlcHdr/>
        <w15:appearance w15:val="hidden"/>
      </w:sdtPr>
      <w:sdtEndPr>
        <w:rPr>
          <w:rStyle w:val="Heading2Char"/>
          <w:b w:val="0"/>
          <w:lang w:val="en-US"/>
        </w:rPr>
      </w:sdtEndPr>
      <w:sdtContent>
        <w:p w14:paraId="65209844" w14:textId="77777777" w:rsidR="00A52F99" w:rsidRPr="008E2309" w:rsidRDefault="00F54630" w:rsidP="00F54630">
          <w:pPr>
            <w:pStyle w:val="Heading2"/>
            <w:rPr>
              <w:rStyle w:val="Heading2Char"/>
              <w:rFonts w:ascii="MS Mincho" w:eastAsia="MS Mincho" w:hAnsi="MS Mincho"/>
              <w:bCs/>
            </w:rPr>
          </w:pPr>
          <w:r w:rsidRPr="008E2309">
            <w:rPr>
              <w:rFonts w:ascii="MS Mincho" w:eastAsia="MS Mincho" w:hAnsi="MS Mincho"/>
              <w:bCs/>
              <w:sz w:val="40"/>
              <w:szCs w:val="40"/>
              <w:lang w:bidi="en-GB"/>
            </w:rPr>
            <w:t>Dessert</w:t>
          </w:r>
        </w:p>
      </w:sdtContent>
    </w:sdt>
    <w:p w14:paraId="450B2AA1" w14:textId="19CCE328" w:rsidR="004D04F4" w:rsidRPr="000634DE" w:rsidRDefault="009111CD" w:rsidP="0025395B">
      <w:pPr>
        <w:rPr>
          <w:rFonts w:ascii="MS Mincho" w:eastAsia="MS Mincho" w:hAnsi="MS Mincho"/>
          <w:color w:val="004E9A"/>
          <w:sz w:val="36"/>
          <w:szCs w:val="36"/>
        </w:rPr>
      </w:pPr>
      <w:r w:rsidRPr="000634DE">
        <w:rPr>
          <w:rFonts w:ascii="MS Mincho" w:eastAsia="MS Mincho" w:hAnsi="MS Mincho"/>
          <w:color w:val="004E9A"/>
          <w:sz w:val="36"/>
          <w:szCs w:val="36"/>
        </w:rPr>
        <w:t>Mille</w:t>
      </w:r>
      <w:r w:rsidR="003F186C">
        <w:rPr>
          <w:rFonts w:ascii="MS Mincho" w:eastAsia="MS Mincho" w:hAnsi="MS Mincho"/>
          <w:color w:val="004E9A"/>
          <w:sz w:val="36"/>
          <w:szCs w:val="36"/>
        </w:rPr>
        <w:t>-</w:t>
      </w:r>
      <w:r w:rsidR="003F186C" w:rsidRPr="000634DE">
        <w:rPr>
          <w:rFonts w:ascii="MS Mincho" w:eastAsia="MS Mincho" w:hAnsi="MS Mincho"/>
          <w:color w:val="004E9A"/>
          <w:sz w:val="36"/>
          <w:szCs w:val="36"/>
        </w:rPr>
        <w:t>Feu</w:t>
      </w:r>
      <w:r w:rsidR="003F186C">
        <w:rPr>
          <w:rFonts w:ascii="MS Mincho" w:eastAsia="MS Mincho" w:hAnsi="MS Mincho"/>
          <w:color w:val="004E9A"/>
          <w:sz w:val="36"/>
          <w:szCs w:val="36"/>
        </w:rPr>
        <w:t>i</w:t>
      </w:r>
      <w:r w:rsidR="003F186C" w:rsidRPr="000634DE">
        <w:rPr>
          <w:rFonts w:ascii="MS Mincho" w:eastAsia="MS Mincho" w:hAnsi="MS Mincho"/>
          <w:color w:val="004E9A"/>
          <w:sz w:val="36"/>
          <w:szCs w:val="36"/>
        </w:rPr>
        <w:t>lle</w:t>
      </w:r>
      <w:r w:rsidR="00BF4B18">
        <w:rPr>
          <w:rFonts w:ascii="MS Mincho" w:eastAsia="MS Mincho" w:hAnsi="MS Mincho"/>
          <w:color w:val="004E9A"/>
          <w:sz w:val="36"/>
          <w:szCs w:val="36"/>
        </w:rPr>
        <w:t xml:space="preserve"> with Summer Fruits</w:t>
      </w:r>
    </w:p>
    <w:p w14:paraId="2E7E616A" w14:textId="27C82A4A" w:rsidR="0064086B" w:rsidRDefault="00117727" w:rsidP="0025395B">
      <w:pPr>
        <w:rPr>
          <w:rFonts w:ascii="MS Mincho" w:eastAsia="MS Mincho" w:hAnsi="MS Mincho"/>
          <w:b/>
          <w:bCs/>
          <w:color w:val="auto"/>
          <w:sz w:val="40"/>
          <w:szCs w:val="40"/>
        </w:rPr>
      </w:pPr>
      <w:r w:rsidRPr="00117727">
        <w:rPr>
          <w:rFonts w:ascii="MS Mincho" w:eastAsia="MS Mincho" w:hAnsi="MS Mincho"/>
          <w:b/>
          <w:bCs/>
          <w:color w:val="auto"/>
          <w:sz w:val="40"/>
          <w:szCs w:val="40"/>
        </w:rPr>
        <w:t>Petit Fours</w:t>
      </w:r>
    </w:p>
    <w:p w14:paraId="1A263E7D" w14:textId="6F7FECA7" w:rsidR="00BF4B18" w:rsidRPr="00BF4B18" w:rsidRDefault="00BF4B18" w:rsidP="0025395B">
      <w:pPr>
        <w:rPr>
          <w:rFonts w:ascii="MS Mincho" w:eastAsia="MS Mincho" w:hAnsi="MS Mincho"/>
          <w:color w:val="004E9A"/>
          <w:sz w:val="36"/>
          <w:szCs w:val="36"/>
        </w:rPr>
      </w:pPr>
      <w:r>
        <w:rPr>
          <w:rFonts w:ascii="MS Mincho" w:eastAsia="MS Mincho" w:hAnsi="MS Mincho"/>
          <w:color w:val="004E9A"/>
          <w:sz w:val="36"/>
          <w:szCs w:val="36"/>
        </w:rPr>
        <w:t>Raspberry and White Chocolate Macarons</w:t>
      </w:r>
    </w:p>
    <w:sectPr w:rsidR="00BF4B18" w:rsidRPr="00BF4B18" w:rsidSect="0099681E">
      <w:headerReference w:type="default" r:id="rId10"/>
      <w:footerReference w:type="default" r:id="rId11"/>
      <w:pgSz w:w="11906" w:h="16838" w:code="9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71948" w14:textId="77777777" w:rsidR="000F0701" w:rsidRDefault="000F0701" w:rsidP="007D2655">
      <w:pPr>
        <w:spacing w:line="240" w:lineRule="auto"/>
      </w:pPr>
      <w:r>
        <w:separator/>
      </w:r>
    </w:p>
  </w:endnote>
  <w:endnote w:type="continuationSeparator" w:id="0">
    <w:p w14:paraId="6F388B3E" w14:textId="77777777" w:rsidR="000F0701" w:rsidRDefault="000F0701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5AA30" w14:textId="77777777" w:rsidR="00A91CD5" w:rsidRDefault="00901451">
    <w:pPr>
      <w:pStyle w:val="Footer"/>
    </w:pPr>
    <w:r>
      <w:rPr>
        <w:noProof/>
        <w:lang w:bidi="en-GB"/>
      </w:rPr>
      <w:drawing>
        <wp:anchor distT="0" distB="0" distL="114300" distR="114300" simplePos="0" relativeHeight="251661312" behindDoc="1" locked="0" layoutInCell="1" allowOverlap="1" wp14:anchorId="78492B3B" wp14:editId="2A0C6AF3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2EA3F" w14:textId="77777777" w:rsidR="000F0701" w:rsidRDefault="000F0701" w:rsidP="007D2655">
      <w:pPr>
        <w:spacing w:line="240" w:lineRule="auto"/>
      </w:pPr>
      <w:r>
        <w:separator/>
      </w:r>
    </w:p>
  </w:footnote>
  <w:footnote w:type="continuationSeparator" w:id="0">
    <w:p w14:paraId="09FF6E69" w14:textId="77777777" w:rsidR="000F0701" w:rsidRDefault="000F0701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4A540" w14:textId="77777777" w:rsidR="007D2655" w:rsidRDefault="0099681E">
    <w:pPr>
      <w:pStyle w:val="Head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6AB08FCA" wp14:editId="12891718">
              <wp:simplePos x="0" y="0"/>
              <wp:positionH relativeFrom="margin">
                <wp:posOffset>-683895</wp:posOffset>
              </wp:positionH>
              <wp:positionV relativeFrom="paragraph">
                <wp:posOffset>-226696</wp:posOffset>
              </wp:positionV>
              <wp:extent cx="7772400" cy="10696353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6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49958" id="Rectangle 1" o:spid="_x0000_s1026" alt="&quot;&quot;" style="position:absolute;margin-left:-53.85pt;margin-top:-17.85pt;width:612pt;height:842.2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411DCF">
      <w:rPr>
        <w:noProof/>
        <w:lang w:bidi="en-GB"/>
      </w:rPr>
      <w:drawing>
        <wp:anchor distT="0" distB="0" distL="114300" distR="114300" simplePos="0" relativeHeight="251659264" behindDoc="1" locked="0" layoutInCell="1" allowOverlap="1" wp14:anchorId="3047BDF9" wp14:editId="4B4FD385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bidi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0727BE4" wp14:editId="5307CD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133FA99" id="Rectangle 7" o:spid="_x0000_s1026" alt="&quot;&quot;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901451">
      <w:rPr>
        <w:noProof/>
        <w:lang w:bidi="en-GB"/>
      </w:rPr>
      <w:drawing>
        <wp:anchor distT="0" distB="0" distL="114300" distR="114300" simplePos="0" relativeHeight="251658240" behindDoc="1" locked="0" layoutInCell="1" allowOverlap="1" wp14:anchorId="6D58ACB1" wp14:editId="7DE5E9D9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1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2E1"/>
    <w:rsid w:val="00027ADA"/>
    <w:rsid w:val="00045A91"/>
    <w:rsid w:val="000634DE"/>
    <w:rsid w:val="0009343A"/>
    <w:rsid w:val="00094F88"/>
    <w:rsid w:val="000A1B62"/>
    <w:rsid w:val="000A5DFD"/>
    <w:rsid w:val="000F0701"/>
    <w:rsid w:val="000F1915"/>
    <w:rsid w:val="000F2EF9"/>
    <w:rsid w:val="000F730F"/>
    <w:rsid w:val="001004FE"/>
    <w:rsid w:val="00117727"/>
    <w:rsid w:val="001206D0"/>
    <w:rsid w:val="00120C4A"/>
    <w:rsid w:val="00134FD5"/>
    <w:rsid w:val="00150755"/>
    <w:rsid w:val="001605AC"/>
    <w:rsid w:val="001A3D8E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42229"/>
    <w:rsid w:val="00364489"/>
    <w:rsid w:val="00367378"/>
    <w:rsid w:val="003863ED"/>
    <w:rsid w:val="003954CD"/>
    <w:rsid w:val="003C3164"/>
    <w:rsid w:val="003E3395"/>
    <w:rsid w:val="003F142C"/>
    <w:rsid w:val="003F186C"/>
    <w:rsid w:val="00411A5B"/>
    <w:rsid w:val="00411DCF"/>
    <w:rsid w:val="00426A41"/>
    <w:rsid w:val="004515F3"/>
    <w:rsid w:val="00461198"/>
    <w:rsid w:val="00465997"/>
    <w:rsid w:val="00466095"/>
    <w:rsid w:val="00473A89"/>
    <w:rsid w:val="00473D4A"/>
    <w:rsid w:val="004A3DB4"/>
    <w:rsid w:val="004D04F4"/>
    <w:rsid w:val="004D2D71"/>
    <w:rsid w:val="004F55AB"/>
    <w:rsid w:val="00506E4E"/>
    <w:rsid w:val="005219C1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56CE6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84E94"/>
    <w:rsid w:val="008B262D"/>
    <w:rsid w:val="008B3005"/>
    <w:rsid w:val="008B32F6"/>
    <w:rsid w:val="008C256C"/>
    <w:rsid w:val="008D1562"/>
    <w:rsid w:val="008D67A0"/>
    <w:rsid w:val="008E2309"/>
    <w:rsid w:val="00901451"/>
    <w:rsid w:val="009111CD"/>
    <w:rsid w:val="009156EC"/>
    <w:rsid w:val="0093572B"/>
    <w:rsid w:val="0094287F"/>
    <w:rsid w:val="00945570"/>
    <w:rsid w:val="00995A88"/>
    <w:rsid w:val="0099681E"/>
    <w:rsid w:val="009D0FE2"/>
    <w:rsid w:val="009D1E12"/>
    <w:rsid w:val="009D4169"/>
    <w:rsid w:val="009F42E5"/>
    <w:rsid w:val="00A00D90"/>
    <w:rsid w:val="00A26F62"/>
    <w:rsid w:val="00A366F5"/>
    <w:rsid w:val="00A51F60"/>
    <w:rsid w:val="00A52F99"/>
    <w:rsid w:val="00A71D72"/>
    <w:rsid w:val="00A75DD4"/>
    <w:rsid w:val="00A84736"/>
    <w:rsid w:val="00A85781"/>
    <w:rsid w:val="00A874C1"/>
    <w:rsid w:val="00A91CD5"/>
    <w:rsid w:val="00AF59BB"/>
    <w:rsid w:val="00B05680"/>
    <w:rsid w:val="00B45B77"/>
    <w:rsid w:val="00B517E0"/>
    <w:rsid w:val="00B53A5D"/>
    <w:rsid w:val="00B713AB"/>
    <w:rsid w:val="00B802E1"/>
    <w:rsid w:val="00B86E6C"/>
    <w:rsid w:val="00BA4ACC"/>
    <w:rsid w:val="00BC099F"/>
    <w:rsid w:val="00BC7765"/>
    <w:rsid w:val="00BD2FC9"/>
    <w:rsid w:val="00BD4EAA"/>
    <w:rsid w:val="00BF4B18"/>
    <w:rsid w:val="00C32A69"/>
    <w:rsid w:val="00C4628B"/>
    <w:rsid w:val="00C62806"/>
    <w:rsid w:val="00CF5C4A"/>
    <w:rsid w:val="00D03E9C"/>
    <w:rsid w:val="00D04276"/>
    <w:rsid w:val="00D22A78"/>
    <w:rsid w:val="00D513B2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40853"/>
    <w:rsid w:val="00E51913"/>
    <w:rsid w:val="00E741FB"/>
    <w:rsid w:val="00E90185"/>
    <w:rsid w:val="00E977CA"/>
    <w:rsid w:val="00EE3976"/>
    <w:rsid w:val="00F17307"/>
    <w:rsid w:val="00F24993"/>
    <w:rsid w:val="00F42846"/>
    <w:rsid w:val="00F477FF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B62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en-US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loe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8821B42525D4C41BC3979CE77A41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AEF28-CAD9-4F37-9555-1E11FE571CA0}"/>
      </w:docPartPr>
      <w:docPartBody>
        <w:p w:rsidR="000B2032" w:rsidRDefault="0062258D">
          <w:pPr>
            <w:pStyle w:val="D8821B42525D4C41BC3979CE77A41070"/>
          </w:pPr>
          <w:r w:rsidRPr="00F54630">
            <w:rPr>
              <w:lang w:bidi="en-GB"/>
            </w:rPr>
            <w:t>Menu</w:t>
          </w:r>
        </w:p>
      </w:docPartBody>
    </w:docPart>
    <w:docPart>
      <w:docPartPr>
        <w:name w:val="CFB772A9AAA44767B2D175971AC31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6FC90-08B7-454B-A8BE-30E60E3CFBF0}"/>
      </w:docPartPr>
      <w:docPartBody>
        <w:p w:rsidR="000B2032" w:rsidRDefault="0062258D">
          <w:pPr>
            <w:pStyle w:val="CFB772A9AAA44767B2D175971AC31C7E"/>
          </w:pPr>
          <w:r w:rsidRPr="00F54630">
            <w:rPr>
              <w:lang w:bidi="en-GB"/>
            </w:rPr>
            <w:t>Main course</w:t>
          </w:r>
        </w:p>
      </w:docPartBody>
    </w:docPart>
    <w:docPart>
      <w:docPartPr>
        <w:name w:val="16CBE4BFD2AE4AC69E490EC8FE24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4EA03-71D3-4AC1-A76D-A7477D228213}"/>
      </w:docPartPr>
      <w:docPartBody>
        <w:p w:rsidR="000B2032" w:rsidRDefault="0062258D">
          <w:pPr>
            <w:pStyle w:val="16CBE4BFD2AE4AC69E490EC8FE240DA8"/>
          </w:pPr>
          <w:r w:rsidRPr="00F54630">
            <w:rPr>
              <w:lang w:bidi="en-GB"/>
            </w:rPr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762"/>
    <w:rsid w:val="000B2032"/>
    <w:rsid w:val="00120C4A"/>
    <w:rsid w:val="00470B93"/>
    <w:rsid w:val="00600CB3"/>
    <w:rsid w:val="0062258D"/>
    <w:rsid w:val="00756CE6"/>
    <w:rsid w:val="008D1562"/>
    <w:rsid w:val="00D8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821B42525D4C41BC3979CE77A41070">
    <w:name w:val="D8821B42525D4C41BC3979CE77A41070"/>
  </w:style>
  <w:style w:type="paragraph" w:customStyle="1" w:styleId="CFB772A9AAA44767B2D175971AC31C7E">
    <w:name w:val="CFB772A9AAA44767B2D175971AC31C7E"/>
  </w:style>
  <w:style w:type="paragraph" w:customStyle="1" w:styleId="16CBE4BFD2AE4AC69E490EC8FE240DA8">
    <w:name w:val="16CBE4BFD2AE4AC69E490EC8FE240D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713573-5651-4a1a-9733-41ffdb5084a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064F1AC3FF845B5F31DDE8A98105B" ma:contentTypeVersion="16" ma:contentTypeDescription="Create a new document." ma:contentTypeScope="" ma:versionID="989a13e22c6e04d158a7707585c24b84">
  <xsd:schema xmlns:xsd="http://www.w3.org/2001/XMLSchema" xmlns:xs="http://www.w3.org/2001/XMLSchema" xmlns:p="http://schemas.microsoft.com/office/2006/metadata/properties" xmlns:ns3="59713573-5651-4a1a-9733-41ffdb5084ae" xmlns:ns4="689e9757-1d8d-45ed-9241-d2e709fb8597" targetNamespace="http://schemas.microsoft.com/office/2006/metadata/properties" ma:root="true" ma:fieldsID="7593580323a829353b0f85105ec1e03d" ns3:_="" ns4:_="">
    <xsd:import namespace="59713573-5651-4a1a-9733-41ffdb5084ae"/>
    <xsd:import namespace="689e9757-1d8d-45ed-9241-d2e709fb85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13573-5651-4a1a-9733-41ffdb508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e9757-1d8d-45ed-9241-d2e709fb859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purl.org/dc/dcmitype/"/>
    <ds:schemaRef ds:uri="http://purl.org/dc/elements/1.1/"/>
    <ds:schemaRef ds:uri="http://purl.org/dc/terms/"/>
    <ds:schemaRef ds:uri="689e9757-1d8d-45ed-9241-d2e709fb8597"/>
    <ds:schemaRef ds:uri="59713573-5651-4a1a-9733-41ffdb508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EAFB0BA-71AE-4133-A1F2-E78FF42537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987465-DB68-49EF-BC6E-C23AEE0CE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713573-5651-4a1a-9733-41ffdb5084ae"/>
    <ds:schemaRef ds:uri="689e9757-1d8d-45ed-9241-d2e709fb85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46</Words>
  <Characters>268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2025-01-15T16:06:00Z</dcterms:created>
  <dcterms:modified xsi:type="dcterms:W3CDTF">2025-01-15T16:06:00Z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0x01010044E064F1AC3FF845B5F31DDE8A98105B</vt:lpwstr>
  </property>
</Properties>
</file>